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07C" w:rsidRDefault="0056346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7C7E63" wp14:editId="4F099E0A">
                <wp:simplePos x="0" y="0"/>
                <wp:positionH relativeFrom="page">
                  <wp:posOffset>2705100</wp:posOffset>
                </wp:positionH>
                <wp:positionV relativeFrom="page">
                  <wp:posOffset>5918200</wp:posOffset>
                </wp:positionV>
                <wp:extent cx="2578100" cy="1435100"/>
                <wp:effectExtent l="50800" t="25400" r="63500" b="114300"/>
                <wp:wrapThrough wrapText="bothSides">
                  <wp:wrapPolygon edited="0">
                    <wp:start x="13833" y="-382"/>
                    <wp:lineTo x="-213" y="0"/>
                    <wp:lineTo x="-213" y="3058"/>
                    <wp:lineTo x="2128" y="6117"/>
                    <wp:lineTo x="-426" y="7646"/>
                    <wp:lineTo x="-426" y="15674"/>
                    <wp:lineTo x="4256" y="18350"/>
                    <wp:lineTo x="8087" y="22938"/>
                    <wp:lineTo x="9151" y="22938"/>
                    <wp:lineTo x="9789" y="22556"/>
                    <wp:lineTo x="18940" y="18733"/>
                    <wp:lineTo x="18940" y="18350"/>
                    <wp:lineTo x="21281" y="14527"/>
                    <wp:lineTo x="21919" y="12616"/>
                    <wp:lineTo x="21068" y="12234"/>
                    <wp:lineTo x="21919" y="9175"/>
                    <wp:lineTo x="21068" y="7646"/>
                    <wp:lineTo x="19153" y="5735"/>
                    <wp:lineTo x="18089" y="3441"/>
                    <wp:lineTo x="15109" y="-382"/>
                    <wp:lineTo x="13833" y="-382"/>
                  </wp:wrapPolygon>
                </wp:wrapThrough>
                <wp:docPr id="201" name="Explosion 1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8100" cy="1435100"/>
                        </a:xfrm>
                        <a:prstGeom prst="irregularSeal1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01" o:spid="_x0000_s1026" type="#_x0000_t71" style="position:absolute;margin-left:213pt;margin-top:466pt;width:203pt;height:11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" fillcolor="#c2a0e2 [3204]" strokecolor="#b890dd [3044]">
                <v:fill color2="#e0cff0 [1620]" rotate="t" type="gradient">
                  <o:fill v:ext="view" type="gradientUnscaled"/>
                </v:fill>
                <v:shadow on="t" opacity="22937f" mv:blur="40000f" origin=",.5" offset="0,23000emu"/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457E2F" wp14:editId="31068021">
                <wp:simplePos x="0" y="0"/>
                <wp:positionH relativeFrom="page">
                  <wp:posOffset>2984500</wp:posOffset>
                </wp:positionH>
                <wp:positionV relativeFrom="page">
                  <wp:posOffset>6388100</wp:posOffset>
                </wp:positionV>
                <wp:extent cx="2019300" cy="965200"/>
                <wp:effectExtent l="0" t="0" r="0" b="0"/>
                <wp:wrapThrough wrapText="bothSides">
                  <wp:wrapPolygon edited="0">
                    <wp:start x="272" y="0"/>
                    <wp:lineTo x="272" y="21032"/>
                    <wp:lineTo x="20921" y="21032"/>
                    <wp:lineTo x="20921" y="0"/>
                    <wp:lineTo x="272" y="0"/>
                  </wp:wrapPolygon>
                </wp:wrapThrough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CBA" w:rsidRPr="005C4125" w:rsidRDefault="00B67CBA" w:rsidP="005C4125">
                            <w:pPr>
                              <w:jc w:val="center"/>
                              <w:rPr>
                                <w:i/>
                                <w:sz w:val="36"/>
                                <w:szCs w:val="36"/>
                              </w:rPr>
                            </w:pPr>
                            <w:r w:rsidRPr="005C4125">
                              <w:rPr>
                                <w:i/>
                                <w:sz w:val="36"/>
                                <w:szCs w:val="36"/>
                              </w:rPr>
                              <w:t>Summertime Fun!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02" o:spid="_x0000_s1026" type="#_x0000_t202" style="position:absolute;margin-left:235pt;margin-top:503pt;width:159pt;height:7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3C9idECAAAa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" mv:complextextbox="1" filled="f" stroked="f">
                <v:textbox>
                  <w:txbxContent>
                    <w:p w:rsidR="00B67CBA" w:rsidRPr="005C4125" w:rsidRDefault="00B67CBA" w:rsidP="005C4125">
                      <w:pPr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 w:rsidRPr="005C4125">
                        <w:rPr>
                          <w:i/>
                          <w:sz w:val="36"/>
                          <w:szCs w:val="36"/>
                        </w:rPr>
                        <w:t>Summertime Fun!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E4E86" wp14:editId="5FC75108">
                <wp:simplePos x="0" y="0"/>
                <wp:positionH relativeFrom="page">
                  <wp:posOffset>1625600</wp:posOffset>
                </wp:positionH>
                <wp:positionV relativeFrom="page">
                  <wp:posOffset>1143000</wp:posOffset>
                </wp:positionV>
                <wp:extent cx="4648200" cy="4584700"/>
                <wp:effectExtent l="0" t="0" r="0" b="12700"/>
                <wp:wrapThrough wrapText="bothSides">
                  <wp:wrapPolygon edited="0">
                    <wp:start x="118" y="0"/>
                    <wp:lineTo x="118" y="21540"/>
                    <wp:lineTo x="21364" y="21540"/>
                    <wp:lineTo x="21364" y="0"/>
                    <wp:lineTo x="118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58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CBA" w:rsidRDefault="00B67CBA" w:rsidP="00E56120">
                            <w:pPr>
                              <w:jc w:val="center"/>
                              <w:rPr>
                                <w:rFonts w:ascii="Apple Casual" w:hAnsi="Apple Casu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pple Casual" w:hAnsi="Apple Casual"/>
                                <w:sz w:val="36"/>
                                <w:szCs w:val="36"/>
                              </w:rPr>
                              <w:t>Acting 101</w:t>
                            </w:r>
                          </w:p>
                          <w:p w:rsidR="00B67CBA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Have fun acting, learning comedy/improvisation, and musical theatre! </w:t>
                            </w:r>
                            <w:r w:rsidR="0056346B"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Students will use theatre as a way of developing their social ability and expanding on their emotional vocabulary. </w:t>
                            </w: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 xml:space="preserve">Perform for friends and family in a professional theatre with lights and costumes. Be taken on a theatre adventure, getting a taste of many aspects of the stage while building self-confidence, having fun, and learning how to express yourself through the performing arts. </w:t>
                            </w:r>
                          </w:p>
                          <w:p w:rsidR="00B67CBA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67CBA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67CBA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67CBA" w:rsidRPr="00C47623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Sundays- 11-12p</w:t>
                            </w:r>
                            <w:r w:rsidRPr="00C4762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:rsidR="00B67CBA" w:rsidRPr="00C47623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4762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June 15 – August 10, 2014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(no class July 4</w:t>
                            </w:r>
                            <w:r w:rsidRPr="00C4762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 xml:space="preserve"> weekend)</w:t>
                            </w:r>
                          </w:p>
                          <w:p w:rsidR="00B67CBA" w:rsidRPr="00C47623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47623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@ CST Theatre- 2826 Real Street</w:t>
                            </w:r>
                          </w:p>
                          <w:p w:rsidR="00B67CBA" w:rsidRPr="00C47623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47623">
                              <w:rPr>
                                <w:rFonts w:asciiTheme="majorHAnsi" w:hAnsiTheme="majorHAnsi"/>
                                <w:sz w:val="28"/>
                                <w:szCs w:val="28"/>
                                <w:u w:val="single"/>
                              </w:rPr>
                              <w:t>Austin, TX 78722</w:t>
                            </w:r>
                          </w:p>
                          <w:p w:rsidR="00B67CBA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  <w:t>Ages 13-18</w:t>
                            </w:r>
                          </w:p>
                          <w:p w:rsidR="00B67CBA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:rsidR="00B67CBA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47623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*REGISTER FOR THIS CLASS NOW!</w:t>
                            </w:r>
                          </w:p>
                          <w:p w:rsidR="00B67CBA" w:rsidRPr="00C47623" w:rsidRDefault="00B67CBA" w:rsidP="00E56120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Centerstagetexas.com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28pt;margin-top:90pt;width:366pt;height:36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" mv:complextextbox="1" filled="f" stroked="f">
                <v:textbox>
                  <w:txbxContent>
                    <w:p w:rsidR="00B67CBA" w:rsidRDefault="00B67CBA" w:rsidP="00E56120">
                      <w:pPr>
                        <w:jc w:val="center"/>
                        <w:rPr>
                          <w:rFonts w:ascii="Apple Casual" w:hAnsi="Apple Casual"/>
                          <w:sz w:val="36"/>
                          <w:szCs w:val="36"/>
                        </w:rPr>
                      </w:pPr>
                      <w:r>
                        <w:rPr>
                          <w:rFonts w:ascii="Apple Casual" w:hAnsi="Apple Casual"/>
                          <w:sz w:val="36"/>
                          <w:szCs w:val="36"/>
                        </w:rPr>
                        <w:t>Acting 101</w:t>
                      </w:r>
                    </w:p>
                    <w:p w:rsidR="00B67CBA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Have fun acting, learning comedy/improvisation, and musical theatre! </w:t>
                      </w:r>
                      <w:r w:rsidR="0056346B"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Students will use theatre as a way of developing their social ability and expanding on their emotional vocabulary. </w:t>
                      </w: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 xml:space="preserve">Perform for friends and family in a professional theatre with lights and costumes. Be taken on a theatre adventure, getting a taste of many aspects of the stage while building self-confidence, having fun, and learning how to express yourself through the performing arts. </w:t>
                      </w:r>
                    </w:p>
                    <w:p w:rsidR="00B67CBA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67CBA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67CBA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67CBA" w:rsidRPr="00C47623" w:rsidRDefault="00B67CBA" w:rsidP="00E56120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Sundays- 11-12p</w:t>
                      </w:r>
                      <w:r w:rsidRPr="00C4762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m</w:t>
                      </w:r>
                    </w:p>
                    <w:p w:rsidR="00B67CBA" w:rsidRPr="00C47623" w:rsidRDefault="00B67CBA" w:rsidP="00E56120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C4762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June 15 – August 10, 2014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(no class July 4</w:t>
                      </w:r>
                      <w:r w:rsidRPr="00C47623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 xml:space="preserve"> weekend)</w:t>
                      </w:r>
                    </w:p>
                    <w:p w:rsidR="00B67CBA" w:rsidRPr="00C47623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C47623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@ CST Theatre- 2826 Real Street</w:t>
                      </w:r>
                    </w:p>
                    <w:p w:rsidR="00B67CBA" w:rsidRPr="00C47623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</w:pPr>
                      <w:r w:rsidRPr="00C47623">
                        <w:rPr>
                          <w:rFonts w:asciiTheme="majorHAnsi" w:hAnsiTheme="majorHAnsi"/>
                          <w:sz w:val="28"/>
                          <w:szCs w:val="28"/>
                          <w:u w:val="single"/>
                        </w:rPr>
                        <w:t>Austin, TX 78722</w:t>
                      </w:r>
                    </w:p>
                    <w:p w:rsidR="00B67CBA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sz w:val="28"/>
                          <w:szCs w:val="28"/>
                        </w:rPr>
                        <w:t>Ages 13-18</w:t>
                      </w:r>
                    </w:p>
                    <w:p w:rsidR="00B67CBA" w:rsidRDefault="00B67CBA" w:rsidP="00E56120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:rsidR="00B67CBA" w:rsidRDefault="00B67CBA" w:rsidP="00E56120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C47623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*REGISTER FOR THIS CLASS NOW!</w:t>
                      </w:r>
                    </w:p>
                    <w:p w:rsidR="00B67CBA" w:rsidRPr="00C47623" w:rsidRDefault="00B67CBA" w:rsidP="00E56120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Centerstagetexas.com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C412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2FCCF" wp14:editId="73197C0B">
                <wp:simplePos x="0" y="0"/>
                <wp:positionH relativeFrom="page">
                  <wp:posOffset>1719580</wp:posOffset>
                </wp:positionH>
                <wp:positionV relativeFrom="page">
                  <wp:posOffset>8070850</wp:posOffset>
                </wp:positionV>
                <wp:extent cx="4432300" cy="1409700"/>
                <wp:effectExtent l="0" t="0" r="0" b="12700"/>
                <wp:wrapThrough wrapText="bothSides">
                  <wp:wrapPolygon edited="0">
                    <wp:start x="124" y="0"/>
                    <wp:lineTo x="124" y="21405"/>
                    <wp:lineTo x="21291" y="21405"/>
                    <wp:lineTo x="21291" y="0"/>
                    <wp:lineTo x="12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B67CBA" w:rsidRPr="00C47623" w:rsidRDefault="00B67CBA" w:rsidP="00F97C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Avenir Black Oblique" w:hAnsi="Avenir Black Oblique" w:cs="Garamond"/>
                                <w:b/>
                                <w:sz w:val="44"/>
                                <w:szCs w:val="44"/>
                              </w:rPr>
                            </w:pPr>
                            <w:r w:rsidRPr="00C47623">
                              <w:rPr>
                                <w:rFonts w:ascii="Avenir Black Oblique" w:hAnsi="Avenir Black Oblique" w:cs="Garamond"/>
                                <w:b/>
                                <w:sz w:val="44"/>
                                <w:szCs w:val="44"/>
                              </w:rPr>
                              <w:t>Center Stage Texas</w:t>
                            </w:r>
                          </w:p>
                          <w:p w:rsidR="00B67CBA" w:rsidRDefault="00B67CBA" w:rsidP="00F97C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aramond" w:hAnsi="Garamond" w:cs="Garamond"/>
                                <w:b/>
                                <w:sz w:val="32"/>
                                <w:szCs w:val="32"/>
                              </w:rPr>
                            </w:pPr>
                            <w:r w:rsidRPr="00F97C15">
                              <w:rPr>
                                <w:rFonts w:ascii="Garamond" w:hAnsi="Garamond" w:cs="Garamond"/>
                                <w:b/>
                                <w:sz w:val="32"/>
                                <w:szCs w:val="32"/>
                              </w:rPr>
                              <w:t>2826 Real Street Austin, TX 78722</w:t>
                            </w:r>
                          </w:p>
                          <w:p w:rsidR="00B67CBA" w:rsidRPr="00F97C15" w:rsidRDefault="00B67CBA" w:rsidP="00F97C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aramond" w:hAnsi="Garamond" w:cs="Garamond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sz w:val="32"/>
                                <w:szCs w:val="32"/>
                              </w:rPr>
                              <w:t>512-391-1800</w:t>
                            </w:r>
                          </w:p>
                          <w:p w:rsidR="00B67CBA" w:rsidRDefault="00B67CBA" w:rsidP="00F97C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B67CBA" w:rsidRPr="00F97C15" w:rsidRDefault="00B67CBA" w:rsidP="00F97C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ascii="Garamond" w:hAnsi="Garamond" w:cs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67CBA" w:rsidRDefault="00B67CBA" w:rsidP="00F97C1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135.4pt;margin-top:635.5pt;width:349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" mv:complextextbox="1" filled="f" stroked="f">
                <v:textbox>
                  <w:txbxContent>
                    <w:p w:rsidR="00B67CBA" w:rsidRPr="00C47623" w:rsidRDefault="00B67CBA" w:rsidP="00F97C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Avenir Black Oblique" w:hAnsi="Avenir Black Oblique" w:cs="Garamond"/>
                          <w:b/>
                          <w:sz w:val="44"/>
                          <w:szCs w:val="44"/>
                        </w:rPr>
                      </w:pPr>
                      <w:r w:rsidRPr="00C47623">
                        <w:rPr>
                          <w:rFonts w:ascii="Avenir Black Oblique" w:hAnsi="Avenir Black Oblique" w:cs="Garamond"/>
                          <w:b/>
                          <w:sz w:val="44"/>
                          <w:szCs w:val="44"/>
                        </w:rPr>
                        <w:t>Center Stage Texas</w:t>
                      </w:r>
                    </w:p>
                    <w:p w:rsidR="00B67CBA" w:rsidRDefault="00B67CBA" w:rsidP="00F97C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aramond" w:hAnsi="Garamond" w:cs="Garamond"/>
                          <w:b/>
                          <w:sz w:val="32"/>
                          <w:szCs w:val="32"/>
                        </w:rPr>
                      </w:pPr>
                      <w:r w:rsidRPr="00F97C15">
                        <w:rPr>
                          <w:rFonts w:ascii="Garamond" w:hAnsi="Garamond" w:cs="Garamond"/>
                          <w:b/>
                          <w:sz w:val="32"/>
                          <w:szCs w:val="32"/>
                        </w:rPr>
                        <w:t>2826 Real Street Austin, TX 78722</w:t>
                      </w:r>
                    </w:p>
                    <w:p w:rsidR="00B67CBA" w:rsidRPr="00F97C15" w:rsidRDefault="00B67CBA" w:rsidP="00F97C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aramond" w:hAnsi="Garamond" w:cs="Garamond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sz w:val="32"/>
                          <w:szCs w:val="32"/>
                        </w:rPr>
                        <w:t>512-391-1800</w:t>
                      </w:r>
                    </w:p>
                    <w:p w:rsidR="00B67CBA" w:rsidRDefault="00B67CBA" w:rsidP="00F97C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noProof/>
                        </w:rPr>
                      </w:pPr>
                    </w:p>
                    <w:p w:rsidR="00B67CBA" w:rsidRPr="00F97C15" w:rsidRDefault="00B67CBA" w:rsidP="00F97C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ascii="Garamond" w:hAnsi="Garamond" w:cs="Garamond"/>
                          <w:b/>
                          <w:sz w:val="28"/>
                          <w:szCs w:val="28"/>
                        </w:rPr>
                      </w:pPr>
                    </w:p>
                    <w:p w:rsidR="00B67CBA" w:rsidRDefault="00B67CBA" w:rsidP="00F97C1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97C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C4DC8A" wp14:editId="7C4D6EB9">
                <wp:simplePos x="0" y="0"/>
                <wp:positionH relativeFrom="page">
                  <wp:posOffset>3695700</wp:posOffset>
                </wp:positionH>
                <wp:positionV relativeFrom="page">
                  <wp:posOffset>7861300</wp:posOffset>
                </wp:positionV>
                <wp:extent cx="297815" cy="914400"/>
                <wp:effectExtent l="0" t="0" r="0" b="0"/>
                <wp:wrapThrough wrapText="bothSides">
                  <wp:wrapPolygon edited="0">
                    <wp:start x="600" y="0"/>
                    <wp:lineTo x="600" y="21000"/>
                    <wp:lineTo x="20400" y="21000"/>
                    <wp:lineTo x="20400" y="0"/>
                    <wp:lineTo x="60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CBA" w:rsidRDefault="00B67CBA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291pt;margin-top:619pt;width:23.45pt;height:1in;z-index:251660288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" mv:complextextbox="1" filled="f" stroked="f">
                <v:textbox>
                  <w:txbxContent>
                    <w:p w:rsidR="00B67CBA" w:rsidRDefault="00B67CBA"/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41207C" w:rsidSect="0041207C">
      <w:headerReference w:type="default" r:id="rId8"/>
      <w:footerReference w:type="default" r:id="rId9"/>
      <w:headerReference w:type="first" r:id="rId10"/>
      <w:pgSz w:w="12240" w:h="15840"/>
      <w:pgMar w:top="576" w:right="576" w:bottom="576" w:left="576" w:header="576" w:footer="576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E03" w:rsidRDefault="00271E03">
      <w:r>
        <w:separator/>
      </w:r>
    </w:p>
  </w:endnote>
  <w:endnote w:type="continuationSeparator" w:id="0">
    <w:p w:rsidR="00271E03" w:rsidRDefault="00271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Apple Casual">
    <w:panose1 w:val="00010400000000000000"/>
    <w:charset w:val="00"/>
    <w:family w:val="auto"/>
    <w:pitch w:val="variable"/>
    <w:sig w:usb0="80000023" w:usb1="00000000" w:usb2="00000000" w:usb3="00000000" w:csb0="00000001" w:csb1="00000000"/>
  </w:font>
  <w:font w:name="Avenir Black Oblique">
    <w:panose1 w:val="020B0803020203090204"/>
    <w:charset w:val="00"/>
    <w:family w:val="auto"/>
    <w:pitch w:val="variable"/>
    <w:sig w:usb0="800000AF" w:usb1="5000204A" w:usb2="00000000" w:usb3="00000000" w:csb0="0000009B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BA" w:rsidRDefault="00B67CB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E03" w:rsidRDefault="00271E03">
      <w:r>
        <w:separator/>
      </w:r>
    </w:p>
  </w:footnote>
  <w:footnote w:type="continuationSeparator" w:id="0">
    <w:p w:rsidR="00271E03" w:rsidRDefault="00271E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BA" w:rsidRDefault="00B67CB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14" behindDoc="0" locked="0" layoutInCell="1" allowOverlap="1" wp14:anchorId="0A2D4972" wp14:editId="4FB199F5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4169664"/>
              <wp:effectExtent l="0" t="0" r="13335" b="21590"/>
              <wp:wrapNone/>
              <wp:docPr id="211" name="Rectangle 2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41696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1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1" o:spid="_x0000_s1026" style="position:absolute;margin-left:29.5pt;margin-top:29.5pt;width:552.95pt;height:328.3pt;z-index:251658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" fillcolor="#11a5bb [3215]" stroked="f">
              <v:fill color2="white [3212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77" behindDoc="0" locked="0" layoutInCell="1" allowOverlap="1" wp14:anchorId="0B66B66C" wp14:editId="43F32EB1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4185920"/>
              <wp:effectExtent l="2540" t="2540" r="15240" b="15240"/>
              <wp:wrapTight wrapText="bothSides">
                <wp:wrapPolygon edited="0">
                  <wp:start x="-31" y="0"/>
                  <wp:lineTo x="-31" y="21551"/>
                  <wp:lineTo x="21662" y="21551"/>
                  <wp:lineTo x="21662" y="0"/>
                  <wp:lineTo x="-31" y="0"/>
                </wp:wrapPolygon>
              </wp:wrapTight>
              <wp:docPr id="7" name="Group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4185920"/>
                        <a:chOff x="864" y="864"/>
                        <a:chExt cx="10512" cy="6592"/>
                      </a:xfrm>
                    </wpg:grpSpPr>
                    <wps:wsp>
                      <wps:cNvPr id="9" name="Rectangle 29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659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4" name="Line 59"/>
                      <wps:cNvCnPr/>
                      <wps:spPr bwMode="auto">
                        <a:xfrm>
                          <a:off x="864" y="144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2" o:spid="_x0000_s1026" style="position:absolute;margin-left:43.2pt;margin-top:43.2pt;width:525.6pt;height:329.6pt;z-index:251658277;mso-position-horizontal-relative:page;mso-position-vertical-relative:page" coordorigin="864,864" coordsize="10512,65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">
              <v:rect id="Rectangle 29" o:spid="_x0000_s1027" style="position:absolute;left:864;top:864;width:10512;height:659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3WgwwAA&#10;ANoAAAAPAAAAZHJzL2Rvd25yZXYueG1sRI9Ba8JAFITvgv9heUJvujGHotFNELHgpaWNPfT4yD6z&#10;0ezbkF1N2l/fLRQ8DjPzDbMtRtuKO/W+caxguUhAEFdON1wr+Dy9zFcgfEDW2DomBd/kocinky1m&#10;2g38Qfcy1CJC2GeowITQZVL6ypBFv3AdcfTOrrcYouxrqXscIty2Mk2SZ2mx4bhgsKO9oepa3qyC&#10;VYcH+Tp8XW7j0ZzK9O09/akGpZ5m424DItAYHuH/9lErWMPflXgDZP4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z3WgwwAAANoAAAAPAAAAAAAAAAAAAAAAAJcCAABkcnMvZG93&#10;bnJldi54bWxQSwUGAAAAAAQABAD1AAAAhwMAAAAA&#10;" filled="f" fillcolor="#9bc1ff" strokecolor="white [3212]" strokeweight="1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59" o:spid="_x0000_s1028" style="position:absolute;visibility:visible;mso-wrap-style:square" from="864,1440" to="11376,14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SwtpsQAAADbAAAADwAAAGRycy9kb3ducmV2LnhtbERPTUvDQBC9F/oflil4KWZjkCKxmyKK&#10;oNIebL30NmbHbGp2Nuxu09hf7woFb/N4n7NcjbYTA/nQOlZwk+UgiGunW24UfOyer+9AhIissXNM&#10;Cn4owKqaTpZYanfidxq2sREphEOJCkyMfSllqA1ZDJnriRP35bzFmKBvpPZ4SuG2k0WeL6TFllOD&#10;wZ4eDdXf26NV8OmLYpC7zfzVPDXn9eG43xze9kpdzcaHexCRxvgvvrhfdJp/C3+/pANk9Qs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tLC2mxAAAANsAAAAPAAAAAAAAAAAA&#10;AAAAAKECAABkcnMvZG93bnJldi54bWxQSwUGAAAAAAQABAD5AAAAkgMAAAAA&#10;" strokecolor="white [3212]" strokeweight="1pt">
                <v:stroke opacity="26214f"/>
                <v:shadow opacity="22938f" mv:blur="38100f" offset="0,2pt"/>
              </v:line>
              <w10:wrap type="tight" anchorx="page" anchory="page"/>
            </v:group>
          </w:pict>
        </mc:Fallback>
      </mc:AlternateContent>
    </w:r>
    <w:r>
      <w:rPr>
        <w:noProof/>
      </w:rPr>
      <w:drawing>
        <wp:anchor distT="0" distB="0" distL="118745" distR="118745" simplePos="0" relativeHeight="251658216" behindDoc="0" locked="0" layoutInCell="1" allowOverlap="1" wp14:anchorId="7E70FE62" wp14:editId="068EBCD1">
          <wp:simplePos x="5486400" y="8229600"/>
          <wp:positionH relativeFrom="page">
            <wp:posOffset>368300</wp:posOffset>
          </wp:positionH>
          <wp:positionV relativeFrom="page">
            <wp:posOffset>358775</wp:posOffset>
          </wp:positionV>
          <wp:extent cx="7040880" cy="4207510"/>
          <wp:effectExtent l="0" t="0" r="20320" b="8890"/>
          <wp:wrapTight wrapText="bothSides">
            <wp:wrapPolygon edited="0">
              <wp:start x="0" y="0"/>
              <wp:lineTo x="0" y="3781"/>
              <wp:lineTo x="1558" y="4303"/>
              <wp:lineTo x="10831" y="6259"/>
              <wp:lineTo x="10831" y="14604"/>
              <wp:lineTo x="468" y="16560"/>
              <wp:lineTo x="0" y="16821"/>
              <wp:lineTo x="0" y="21515"/>
              <wp:lineTo x="3351" y="21515"/>
              <wp:lineTo x="18468" y="21515"/>
              <wp:lineTo x="21584" y="21515"/>
              <wp:lineTo x="21584" y="16821"/>
              <wp:lineTo x="21195" y="16560"/>
              <wp:lineTo x="10753" y="14604"/>
              <wp:lineTo x="10831" y="6259"/>
              <wp:lineTo x="21584" y="5216"/>
              <wp:lineTo x="21584" y="0"/>
              <wp:lineTo x="0" y="0"/>
            </wp:wrapPolygon>
          </wp:wrapTight>
          <wp:docPr id="8" name="Picture 8" descr=":Summer:Assets:SummerMail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:Summer:Assets:SummerMailerTo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0880" cy="4207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CBA" w:rsidRDefault="00B67CB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591D7B99" wp14:editId="56D15D11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35800" cy="3289300"/>
              <wp:effectExtent l="0" t="0" r="2540" b="2540"/>
              <wp:wrapTight wrapText="bothSides">
                <wp:wrapPolygon edited="0">
                  <wp:start x="-29" y="0"/>
                  <wp:lineTo x="-29" y="18093"/>
                  <wp:lineTo x="58" y="19031"/>
                  <wp:lineTo x="58" y="19407"/>
                  <wp:lineTo x="3068" y="19974"/>
                  <wp:lineTo x="4794" y="20032"/>
                  <wp:lineTo x="4764" y="20412"/>
                  <wp:lineTo x="10024" y="20662"/>
                  <wp:lineTo x="16514" y="20662"/>
                  <wp:lineTo x="16660" y="20662"/>
                  <wp:lineTo x="16660" y="20599"/>
                  <wp:lineTo x="10843" y="20349"/>
                  <wp:lineTo x="4998" y="20032"/>
                  <wp:lineTo x="10024" y="19974"/>
                  <wp:lineTo x="21600" y="19344"/>
                  <wp:lineTo x="21600" y="0"/>
                  <wp:lineTo x="-29" y="0"/>
                </wp:wrapPolygon>
              </wp:wrapTight>
              <wp:docPr id="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35800" cy="3289300"/>
                        <a:chOff x="576" y="576"/>
                        <a:chExt cx="11080" cy="5180"/>
                      </a:xfrm>
                    </wpg:grpSpPr>
                    <pic:pic xmlns:pic="http://schemas.openxmlformats.org/drawingml/2006/picture">
                      <pic:nvPicPr>
                        <pic:cNvPr id="216" name="Picture 11" descr=":NFC13 Seasonal:Fall:Assets:FallCoverBott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76" cy="50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  <pic:pic xmlns:pic="http://schemas.openxmlformats.org/drawingml/2006/picture">
                      <pic:nvPicPr>
                        <pic:cNvPr id="217" name="Picture 12" descr=":NFC13 Seasonal:Fall:Assets:FallCoverTop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" y="576"/>
                          <a:ext cx="11080" cy="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AD0202"/>
                            </a:gs>
                            <a:gs pos="100000">
                              <a:srgbClr val="FF8400"/>
                            </a:gs>
                          </a:gsLst>
                          <a:lin ang="5400000"/>
                        </a:gradFill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8.8pt;margin-top:28.8pt;width:554pt;height:259pt;z-index:251658244;mso-position-horizontal-relative:page;mso-position-vertical-relative:page" coordorigin="576,576" coordsize="11080,51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:NFC13 Seasonal:Fall:Assets:FallCoverBottom.png" style="position:absolute;left:576;top:576;width:11076;height:5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z7&#10;OgnDAAAA3AAAAA8AAABkcnMvZG93bnJldi54bWxEj0GLwjAUhO+C/yE8wZumishajSIuwrLrxVbv&#10;j+bZljYvJYla//1mQdjjMDPfMJtdb1rxIOdrywpm0wQEcWF1zaWCS36cfIDwAVlja5kUvMjDbjsc&#10;bDDV9slnemShFBHCPkUFVQhdKqUvKjLop7Yjjt7NOoMhSldK7fAZ4aaV8yRZSoM1x4UKOzpUVDTZ&#10;3Sg43T8btyjOzdWu8h+nr9l3fnwpNR71+zWIQH34D7/bX1rBfLaEvzPxCMjtL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Ps6CcMAAADcAAAADwAAAAAAAAAAAAAAAACcAgAA&#10;ZHJzL2Rvd25yZXYueG1sUEsFBgAAAAAEAAQA9wAAAIwDAAAAAA==&#10;" filled="t" fillcolor="#ad0202">
                <v:fill color2="#ff8400" rotate="t" focus="100%" type="gradient">
                  <o:fill v:ext="view" type="gradientUnscaled"/>
                </v:fill>
                <v:imagedata r:id="rId3" o:title="FallCoverBottom.png"/>
              </v:shape>
              <v:shape id="Picture 12" o:spid="_x0000_s1028" type="#_x0000_t75" alt=":NFC13 Seasonal:Fall:Assets:FallCoverTop.png" style="position:absolute;left:576;top:576;width:11080;height:5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of&#10;LgPHAAAA3AAAAA8AAABkcnMvZG93bnJldi54bWxEj0FrwkAUhO9C/8PyCl5EN3qoEt1IKUh7CAVt&#10;RL09ss8kmH0bs6tJ++u7BaHHYWa+YVbr3tTiTq2rLCuYTiIQxLnVFRcKsq/NeAHCeWSNtWVS8E0O&#10;1snTYIWxth1v6b7zhQgQdjEqKL1vYildXpJBN7ENcfDOtjXog2wLqVvsAtzUchZFL9JgxWGhxIbe&#10;Ssovu5tR8L6/mrrau8NplBWn4/YzjRY/qVLD5/51CcJT7//Dj/aHVjCbzuHvTDgCMvk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ofLgPHAAAA3AAAAA8AAAAAAAAAAAAAAAAA&#10;nAIAAGRycy9kb3ducmV2LnhtbFBLBQYAAAAABAAEAPcAAACQAwAAAAA=&#10;" filled="t" fillcolor="#ad0202">
                <v:fill color2="#ff8400" rotate="t" focus="100%" type="gradient">
                  <o:fill v:ext="view" type="gradientUnscaled"/>
                </v:fill>
                <v:imagedata r:id="rId4" o:title="FallCoverTop.png"/>
              </v:shape>
              <w10:wrap type="tight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F97C15"/>
    <w:rsid w:val="0007056E"/>
    <w:rsid w:val="00077F98"/>
    <w:rsid w:val="001C1381"/>
    <w:rsid w:val="001F3A8F"/>
    <w:rsid w:val="00271E03"/>
    <w:rsid w:val="00287AE6"/>
    <w:rsid w:val="0041207C"/>
    <w:rsid w:val="00434D10"/>
    <w:rsid w:val="0049441C"/>
    <w:rsid w:val="004B7D9B"/>
    <w:rsid w:val="005156DD"/>
    <w:rsid w:val="005245B3"/>
    <w:rsid w:val="005255C9"/>
    <w:rsid w:val="00557D68"/>
    <w:rsid w:val="0056346B"/>
    <w:rsid w:val="00574F88"/>
    <w:rsid w:val="005C4125"/>
    <w:rsid w:val="005F4163"/>
    <w:rsid w:val="0068655F"/>
    <w:rsid w:val="00697B63"/>
    <w:rsid w:val="00896457"/>
    <w:rsid w:val="00985DEA"/>
    <w:rsid w:val="009B6936"/>
    <w:rsid w:val="00A90014"/>
    <w:rsid w:val="00AA4079"/>
    <w:rsid w:val="00AA4FA6"/>
    <w:rsid w:val="00B650F7"/>
    <w:rsid w:val="00B67CBA"/>
    <w:rsid w:val="00BA0F20"/>
    <w:rsid w:val="00C12E27"/>
    <w:rsid w:val="00C47623"/>
    <w:rsid w:val="00CA3B39"/>
    <w:rsid w:val="00E015C3"/>
    <w:rsid w:val="00E56120"/>
    <w:rsid w:val="00E67930"/>
    <w:rsid w:val="00EC51CD"/>
    <w:rsid w:val="00F97C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8E3DBD"/>
    <w:pPr>
      <w:jc w:val="center"/>
      <w:outlineLvl w:val="2"/>
    </w:pPr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paragraph" w:styleId="Heading7">
    <w:name w:val="heading 7"/>
    <w:basedOn w:val="Normal"/>
    <w:link w:val="Heading7Char"/>
    <w:rsid w:val="000B05B2"/>
    <w:pPr>
      <w:spacing w:before="40" w:after="40"/>
      <w:jc w:val="center"/>
      <w:outlineLvl w:val="6"/>
    </w:pPr>
    <w:rPr>
      <w:rFonts w:asciiTheme="majorHAnsi" w:eastAsiaTheme="majorEastAsia" w:hAnsiTheme="majorHAnsi" w:cstheme="majorBidi"/>
      <w:b/>
      <w:iCs/>
      <w:color w:val="6A8E35" w:themeColor="accent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11A5BB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11A5BB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3DBD"/>
    <w:rPr>
      <w:rFonts w:asciiTheme="majorHAnsi" w:eastAsiaTheme="majorEastAsia" w:hAnsiTheme="majorHAnsi" w:cstheme="majorBidi"/>
      <w:bCs/>
      <w:color w:val="6A8E35" w:themeColor="accent5"/>
      <w:sz w:val="48"/>
    </w:rPr>
  </w:style>
  <w:style w:type="paragraph" w:styleId="Title">
    <w:name w:val="Title"/>
    <w:basedOn w:val="Normal"/>
    <w:link w:val="TitleChar"/>
    <w:uiPriority w:val="10"/>
    <w:qFormat/>
    <w:rsid w:val="0046698A"/>
    <w:pPr>
      <w:spacing w:line="1640" w:lineRule="exact"/>
      <w:jc w:val="center"/>
    </w:pPr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698A"/>
    <w:rPr>
      <w:rFonts w:asciiTheme="majorHAnsi" w:eastAsiaTheme="majorEastAsia" w:hAnsiTheme="majorHAnsi" w:cstheme="majorBidi"/>
      <w:color w:val="0C7B8B" w:themeColor="text2" w:themeShade="BF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E5360D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360D"/>
    <w:rPr>
      <w:rFonts w:asciiTheme="majorHAnsi" w:eastAsiaTheme="majorEastAsia" w:hAnsiTheme="majorHAnsi" w:cstheme="majorBidi"/>
      <w:iCs/>
      <w:color w:val="2A8694" w:themeColor="accent2" w:themeShade="BF"/>
      <w:sz w:val="28"/>
    </w:rPr>
  </w:style>
  <w:style w:type="paragraph" w:styleId="BodyText2">
    <w:name w:val="Body Text 2"/>
    <w:basedOn w:val="Normal"/>
    <w:link w:val="BodyText2Char"/>
    <w:uiPriority w:val="99"/>
    <w:unhideWhenUsed/>
    <w:rsid w:val="000B05B2"/>
    <w:pPr>
      <w:spacing w:after="200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B05B2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11A5BB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C2A0E2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11A5BB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C2A0E2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46698A"/>
    <w:pPr>
      <w:spacing w:line="240" w:lineRule="auto"/>
      <w:jc w:val="left"/>
    </w:pPr>
    <w:rPr>
      <w:color w:val="FFFFFF" w:themeColor="background1"/>
      <w:sz w:val="72"/>
    </w:rPr>
  </w:style>
  <w:style w:type="character" w:customStyle="1" w:styleId="Title-BackChar">
    <w:name w:val="Title - Back Char"/>
    <w:basedOn w:val="TitleChar"/>
    <w:link w:val="Title-Back"/>
    <w:rsid w:val="0046698A"/>
    <w:rPr>
      <w:rFonts w:asciiTheme="majorHAnsi" w:eastAsiaTheme="majorEastAsia" w:hAnsiTheme="majorHAnsi" w:cstheme="majorBidi"/>
      <w:color w:val="FFFFFF" w:themeColor="background1"/>
      <w:sz w:val="72"/>
      <w:szCs w:val="52"/>
    </w:rPr>
  </w:style>
  <w:style w:type="paragraph" w:customStyle="1" w:styleId="BodyText-Dark">
    <w:name w:val="Body Text - Dark"/>
    <w:basedOn w:val="BodyText"/>
    <w:link w:val="BodyText-DarkChar"/>
    <w:qFormat/>
    <w:rsid w:val="0052629E"/>
    <w:rPr>
      <w:color w:val="0C7B8B" w:themeColor="text2" w:themeShade="BF"/>
    </w:rPr>
  </w:style>
  <w:style w:type="character" w:customStyle="1" w:styleId="BodyText-DarkChar">
    <w:name w:val="Body Text - Dark Char"/>
    <w:basedOn w:val="BodyTextChar"/>
    <w:link w:val="BodyText-Dark"/>
    <w:rsid w:val="0052629E"/>
    <w:rPr>
      <w:color w:val="0C7B8B" w:themeColor="text2" w:themeShade="BF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2A8694" w:themeColor="accent2" w:themeShade="BF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11A5BB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11A5BB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11A5BB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11A5BB" w:themeColor="text2"/>
      <w:sz w:val="20"/>
    </w:rPr>
  </w:style>
  <w:style w:type="paragraph" w:customStyle="1" w:styleId="Subheading">
    <w:name w:val="Subheading"/>
    <w:basedOn w:val="Normal"/>
    <w:link w:val="SubheadingChar"/>
    <w:qFormat/>
    <w:rsid w:val="00E5360D"/>
    <w:rPr>
      <w:color w:val="2A8694" w:themeColor="accent2" w:themeShade="BF"/>
      <w:sz w:val="36"/>
    </w:rPr>
  </w:style>
  <w:style w:type="character" w:customStyle="1" w:styleId="SubheadingChar">
    <w:name w:val="Subheading Char"/>
    <w:basedOn w:val="DefaultParagraphFont"/>
    <w:link w:val="Subheading"/>
    <w:rsid w:val="00E5360D"/>
    <w:rPr>
      <w:color w:val="2A8694" w:themeColor="accent2" w:themeShade="BF"/>
      <w:sz w:val="36"/>
    </w:rPr>
  </w:style>
  <w:style w:type="character" w:customStyle="1" w:styleId="Heading7Char">
    <w:name w:val="Heading 7 Char"/>
    <w:basedOn w:val="DefaultParagraphFont"/>
    <w:link w:val="Heading7"/>
    <w:rsid w:val="000B05B2"/>
    <w:rPr>
      <w:rFonts w:asciiTheme="majorHAnsi" w:eastAsiaTheme="majorEastAsia" w:hAnsiTheme="majorHAnsi" w:cstheme="majorBidi"/>
      <w:b/>
      <w:iCs/>
      <w:color w:val="6A8E35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%20:Applications:Microsoft%20Office%202011:Office:Media:Templates:Publishing%20Layout%20View:Newsletters:Summ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Summer Newsletter">
      <a:dk1>
        <a:sysClr val="windowText" lastClr="000000"/>
      </a:dk1>
      <a:lt1>
        <a:sysClr val="window" lastClr="FFFFFF"/>
      </a:lt1>
      <a:dk2>
        <a:srgbClr val="11A5BB"/>
      </a:dk2>
      <a:lt2>
        <a:srgbClr val="AFE1E8"/>
      </a:lt2>
      <a:accent1>
        <a:srgbClr val="C2A0E2"/>
      </a:accent1>
      <a:accent2>
        <a:srgbClr val="38B4C6"/>
      </a:accent2>
      <a:accent3>
        <a:srgbClr val="4D4642"/>
      </a:accent3>
      <a:accent4>
        <a:srgbClr val="E4F8C8"/>
      </a:accent4>
      <a:accent5>
        <a:srgbClr val="6A8E35"/>
      </a:accent5>
      <a:accent6>
        <a:srgbClr val="FFC000"/>
      </a:accent6>
      <a:hlink>
        <a:srgbClr val="0B7383"/>
      </a:hlink>
      <a:folHlink>
        <a:srgbClr val="52BFCE"/>
      </a:folHlink>
    </a:clrScheme>
    <a:fontScheme name="Summer Newsletter">
      <a:majorFont>
        <a:latin typeface="Calisto MT"/>
        <a:ea typeface=""/>
        <a:cs typeface=""/>
        <a:font script="Jpan" typeface="ＭＳ Ｐ明朝"/>
      </a:majorFont>
      <a:minorFont>
        <a:latin typeface="Calisto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Summer Newsletter.dotx</Template>
  <TotalTime>4</TotalTime>
  <Pages>1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Sharin </dc:creator>
  <cp:keywords/>
  <dc:description/>
  <cp:lastModifiedBy>Shawn Sharin </cp:lastModifiedBy>
  <cp:revision>2</cp:revision>
  <cp:lastPrinted>2007-08-13T22:20:00Z</cp:lastPrinted>
  <dcterms:created xsi:type="dcterms:W3CDTF">2014-05-28T03:08:00Z</dcterms:created>
  <dcterms:modified xsi:type="dcterms:W3CDTF">2014-05-28T03:08:00Z</dcterms:modified>
  <cp:category/>
</cp:coreProperties>
</file>